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3B54CC">
        <w:rPr>
          <w:rFonts w:ascii="Arial" w:hAnsi="Arial"/>
          <w:b/>
          <w:sz w:val="20"/>
          <w:szCs w:val="22"/>
        </w:rPr>
        <w:t>200</w:t>
      </w:r>
      <w:r w:rsidR="00905BF8">
        <w:rPr>
          <w:rFonts w:ascii="Arial" w:hAnsi="Arial"/>
          <w:b/>
          <w:sz w:val="20"/>
          <w:szCs w:val="22"/>
        </w:rPr>
        <w:t xml:space="preserve"> E2 01 – ID </w:t>
      </w:r>
      <w:r w:rsidR="00AE4E30">
        <w:rPr>
          <w:rFonts w:ascii="Arial" w:hAnsi="Arial"/>
          <w:b/>
          <w:sz w:val="20"/>
          <w:szCs w:val="22"/>
        </w:rPr>
        <w:t>116527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905BF8">
        <w:rPr>
          <w:rFonts w:ascii="Arial" w:hAnsi="Arial"/>
          <w:sz w:val="16"/>
          <w:szCs w:val="16"/>
        </w:rPr>
        <w:t>Ventilatorbefestigung</w:t>
      </w:r>
      <w:proofErr w:type="spellEnd"/>
      <w:r w:rsidRPr="00905BF8">
        <w:rPr>
          <w:rFonts w:ascii="Arial" w:hAnsi="Arial"/>
          <w:sz w:val="16"/>
          <w:szCs w:val="16"/>
        </w:rPr>
        <w:t>. Gehäuse aus Polyamid</w:t>
      </w:r>
      <w:r w:rsidR="00905BF8">
        <w:rPr>
          <w:rFonts w:ascii="Arial" w:hAnsi="Arial"/>
          <w:sz w:val="16"/>
          <w:szCs w:val="16"/>
        </w:rPr>
        <w:t xml:space="preserve">. </w:t>
      </w:r>
      <w:r w:rsidR="006B3542">
        <w:rPr>
          <w:rFonts w:ascii="Arial" w:hAnsi="Arial"/>
          <w:sz w:val="16"/>
          <w:szCs w:val="16"/>
        </w:rPr>
        <w:t>ETALINE setzt den Stand</w:t>
      </w:r>
      <w:r w:rsidRPr="00905BF8">
        <w:rPr>
          <w:rFonts w:ascii="Arial" w:hAnsi="Arial"/>
          <w:sz w:val="16"/>
          <w:szCs w:val="16"/>
        </w:rPr>
        <w:t>a</w:t>
      </w:r>
      <w:r w:rsidR="006B3542">
        <w:rPr>
          <w:rFonts w:ascii="Arial" w:hAnsi="Arial"/>
          <w:sz w:val="16"/>
          <w:szCs w:val="16"/>
        </w:rPr>
        <w:t>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</w:t>
      </w:r>
      <w:r w:rsidRPr="00905BF8">
        <w:rPr>
          <w:rFonts w:ascii="Arial" w:hAnsi="Arial"/>
          <w:sz w:val="16"/>
          <w:szCs w:val="16"/>
        </w:rPr>
        <w:t>k</w:t>
      </w:r>
      <w:r w:rsidRPr="00905BF8">
        <w:rPr>
          <w:rFonts w:ascii="Arial" w:hAnsi="Arial"/>
          <w:sz w:val="16"/>
          <w:szCs w:val="16"/>
        </w:rPr>
        <w:t>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Asynchron Kondensatormotor ausgelegt für Spa</w:t>
      </w:r>
      <w:r w:rsidRPr="00905BF8">
        <w:rPr>
          <w:rFonts w:ascii="Arial" w:hAnsi="Arial"/>
          <w:sz w:val="16"/>
          <w:szCs w:val="16"/>
        </w:rPr>
        <w:t>n</w:t>
      </w:r>
      <w:r w:rsidRPr="00905BF8">
        <w:rPr>
          <w:rFonts w:ascii="Arial" w:hAnsi="Arial"/>
          <w:sz w:val="16"/>
          <w:szCs w:val="16"/>
        </w:rPr>
        <w:t xml:space="preserve">nungssteuerung mittels Transformator. </w:t>
      </w:r>
      <w:r w:rsidR="00905BF8" w:rsidRPr="00905BF8">
        <w:rPr>
          <w:rFonts w:ascii="Arial" w:hAnsi="Arial"/>
          <w:sz w:val="16"/>
          <w:szCs w:val="16"/>
        </w:rPr>
        <w:t>D</w:t>
      </w:r>
      <w:r w:rsidR="00AF10DF">
        <w:rPr>
          <w:rFonts w:ascii="Arial" w:hAnsi="Arial"/>
          <w:sz w:val="16"/>
          <w:szCs w:val="16"/>
        </w:rPr>
        <w:t>as Anschlusskabel ist seitlich aus dem Gehäuse ausgeführt.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3B54CC" w:rsidRDefault="003B54C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Mindestspannung:</w:t>
      </w:r>
    </w:p>
    <w:p w:rsidR="003B54CC" w:rsidRPr="00007FF3" w:rsidRDefault="003B54C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80 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AE4E30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AE4E30">
        <w:rPr>
          <w:rFonts w:ascii="Arial" w:hAnsi="Arial" w:cs="Arial"/>
          <w:sz w:val="16"/>
          <w:szCs w:val="16"/>
        </w:rPr>
        <w:t>(P</w:t>
      </w:r>
      <w:r w:rsidRPr="00AE4E30">
        <w:rPr>
          <w:rFonts w:ascii="Arial" w:hAnsi="Arial" w:cs="Arial"/>
          <w:sz w:val="16"/>
          <w:szCs w:val="16"/>
          <w:vertAlign w:val="subscript"/>
        </w:rPr>
        <w:t>1</w:t>
      </w:r>
      <w:r w:rsidRPr="00AE4E30">
        <w:rPr>
          <w:rFonts w:ascii="Arial" w:hAnsi="Arial" w:cs="Arial"/>
          <w:sz w:val="16"/>
          <w:szCs w:val="16"/>
        </w:rPr>
        <w:t>):</w:t>
      </w:r>
    </w:p>
    <w:p w:rsidR="00AF10DF" w:rsidRPr="00AE4E30" w:rsidRDefault="00AE4E3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100</w:t>
      </w:r>
      <w:r w:rsidR="00AF10DF" w:rsidRPr="00AE4E30">
        <w:rPr>
          <w:rFonts w:ascii="Arial" w:hAnsi="Arial" w:cs="Arial"/>
          <w:sz w:val="16"/>
          <w:szCs w:val="16"/>
        </w:rPr>
        <w:t xml:space="preserve">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AE4E30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0,5</w:t>
      </w:r>
      <w:r w:rsidR="00AF10DF">
        <w:rPr>
          <w:rFonts w:ascii="Arial" w:hAnsi="Arial" w:cs="Arial"/>
          <w:sz w:val="16"/>
          <w:szCs w:val="16"/>
          <w:lang w:val="it-IT"/>
        </w:rPr>
        <w:t xml:space="preserve"> </w:t>
      </w:r>
      <w:r w:rsidR="00AF10D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AE4E30" w:rsidRDefault="00AF10DF" w:rsidP="00AF10DF">
      <w:pPr>
        <w:rPr>
          <w:rFonts w:ascii="Arial" w:hAnsi="Arial" w:cs="Arial"/>
          <w:sz w:val="16"/>
          <w:szCs w:val="16"/>
          <w:lang w:val="en-US"/>
        </w:rPr>
      </w:pPr>
      <w:proofErr w:type="spellStart"/>
      <w:r w:rsidRPr="00AE4E30">
        <w:rPr>
          <w:rFonts w:ascii="Arial" w:hAnsi="Arial" w:cs="Arial"/>
          <w:sz w:val="16"/>
          <w:szCs w:val="16"/>
          <w:lang w:val="en-US"/>
        </w:rPr>
        <w:t>Nenndrehzahl</w:t>
      </w:r>
      <w:proofErr w:type="spellEnd"/>
      <w:r w:rsidRPr="00AE4E30">
        <w:rPr>
          <w:rFonts w:ascii="Arial" w:hAnsi="Arial" w:cs="Arial"/>
          <w:sz w:val="16"/>
          <w:szCs w:val="16"/>
          <w:lang w:val="en-US"/>
        </w:rPr>
        <w:t xml:space="preserve"> (n):</w:t>
      </w:r>
    </w:p>
    <w:p w:rsidR="00AF10DF" w:rsidRPr="00AE4E30" w:rsidRDefault="00AE4E30" w:rsidP="00AF10DF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2720</w:t>
      </w:r>
      <w:r w:rsidR="00AF10DF" w:rsidRPr="00AE4E30">
        <w:rPr>
          <w:rFonts w:ascii="Arial" w:hAnsi="Arial" w:cs="Arial"/>
          <w:sz w:val="16"/>
          <w:szCs w:val="16"/>
          <w:lang w:val="en-US"/>
        </w:rPr>
        <w:t xml:space="preserve"> min</w:t>
      </w:r>
      <w:r w:rsidR="00AF10DF" w:rsidRPr="00AE4E30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AE4E3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72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AE4E3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76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AE4E3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60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AE4E3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33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AE4E3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36,6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AE4E3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45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AE4E3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225</w:t>
      </w:r>
      <w:r w:rsidR="00AF10DF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205</w:t>
      </w:r>
      <w:r w:rsidR="00AF10DF">
        <w:rPr>
          <w:rFonts w:ascii="Arial" w:hAnsi="Arial" w:cs="Arial"/>
          <w:sz w:val="16"/>
          <w:szCs w:val="16"/>
        </w:rPr>
        <w:t xml:space="preserve"> m</w:t>
      </w:r>
      <w:r w:rsidR="00AF10DF" w:rsidRPr="00007FF3">
        <w:rPr>
          <w:rFonts w:ascii="Arial" w:hAnsi="Arial" w:cs="Arial"/>
          <w:sz w:val="16"/>
          <w:szCs w:val="16"/>
        </w:rPr>
        <w:t>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AF10DF" w:rsidRDefault="003B54C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200</w:t>
      </w:r>
      <w:r w:rsidR="00AF10DF">
        <w:rPr>
          <w:rFonts w:ascii="Arial" w:hAnsi="Arial" w:cs="Arial"/>
          <w:sz w:val="16"/>
          <w:szCs w:val="16"/>
        </w:rPr>
        <w:t xml:space="preserve"> mm</w:t>
      </w:r>
    </w:p>
    <w:p w:rsidR="00914FAC" w:rsidRDefault="00914FA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Länge Anschlusskabel:</w:t>
      </w:r>
    </w:p>
    <w:p w:rsidR="00914FAC" w:rsidRDefault="00914FA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1850 mm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AE4E3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2,9</w:t>
      </w:r>
      <w:r w:rsidR="00AF10DF">
        <w:rPr>
          <w:rFonts w:ascii="Arial" w:hAnsi="Arial" w:cs="Arial"/>
          <w:sz w:val="16"/>
          <w:szCs w:val="16"/>
        </w:rPr>
        <w:t xml:space="preserve"> k</w:t>
      </w:r>
      <w:r w:rsidR="00AF10DF"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B6296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="003B54CC">
        <w:rPr>
          <w:rFonts w:ascii="Arial" w:hAnsi="Arial" w:cs="Arial"/>
          <w:sz w:val="16"/>
          <w:szCs w:val="16"/>
        </w:rPr>
        <w:t>200</w:t>
      </w:r>
      <w:r w:rsidR="00AF10DF">
        <w:rPr>
          <w:rFonts w:ascii="Arial" w:hAnsi="Arial" w:cs="Arial"/>
          <w:sz w:val="16"/>
          <w:szCs w:val="16"/>
        </w:rPr>
        <w:t xml:space="preserve"> E2 01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AE4E3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112382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3B54CC" w:rsidRDefault="003B54CC" w:rsidP="003B54C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VM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0B1435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200</w:t>
      </w:r>
    </w:p>
    <w:p w:rsidR="003B54CC" w:rsidRDefault="00724E3A" w:rsidP="003B54C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200</w:t>
      </w:r>
      <w:bookmarkStart w:id="0" w:name="_GoBack"/>
      <w:bookmarkEnd w:id="0"/>
      <w:r w:rsidR="003B54CC">
        <w:rPr>
          <w:rFonts w:ascii="Arial" w:hAnsi="Arial"/>
          <w:sz w:val="16"/>
          <w:szCs w:val="16"/>
        </w:rPr>
        <w:t>D</w:t>
      </w:r>
      <w:r w:rsidR="003B54CC">
        <w:rPr>
          <w:rFonts w:ascii="Arial" w:hAnsi="Arial"/>
          <w:sz w:val="16"/>
          <w:szCs w:val="16"/>
        </w:rPr>
        <w:tab/>
        <w:t>113487</w:t>
      </w:r>
      <w:r w:rsidR="003B54CC">
        <w:rPr>
          <w:rFonts w:ascii="Arial" w:hAnsi="Arial"/>
          <w:sz w:val="16"/>
          <w:szCs w:val="16"/>
        </w:rPr>
        <w:tab/>
        <w:t xml:space="preserve"> </w:t>
      </w:r>
      <w:r w:rsidR="003B54CC">
        <w:rPr>
          <w:rFonts w:ascii="Arial" w:hAnsi="Arial"/>
          <w:sz w:val="16"/>
          <w:szCs w:val="16"/>
        </w:rPr>
        <w:tab/>
        <w:t>Selbsttätige Rückstauklappe mit Dichtung BG 200</w:t>
      </w:r>
    </w:p>
    <w:p w:rsidR="003B54CC" w:rsidRDefault="003B54CC" w:rsidP="003B54C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102662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BG 200</w:t>
      </w:r>
    </w:p>
    <w:p w:rsidR="003B54CC" w:rsidRDefault="003B54CC" w:rsidP="003B54C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SDS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102719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starr, 1m, Schalldämmpackung 50mm BG 200</w:t>
      </w:r>
    </w:p>
    <w:p w:rsidR="003B54CC" w:rsidRDefault="003B54CC" w:rsidP="003B54C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SDF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102704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flexibel, 1m Schalldämmpackung 50mm BG 200</w:t>
      </w:r>
    </w:p>
    <w:p w:rsidR="003B54CC" w:rsidRDefault="003B54CC" w:rsidP="003B54C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FT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112840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für Taschenfilter (ohne Taschenfilter) BG 200</w:t>
      </w:r>
    </w:p>
    <w:p w:rsidR="003B54CC" w:rsidRDefault="003B54CC" w:rsidP="003B54C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F5</w:t>
      </w:r>
      <w:r>
        <w:rPr>
          <w:rFonts w:ascii="Arial" w:hAnsi="Arial"/>
          <w:sz w:val="16"/>
          <w:szCs w:val="16"/>
        </w:rPr>
        <w:tab/>
        <w:t>102939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M5,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</w:t>
      </w:r>
      <w:r w:rsidR="000B1435">
        <w:rPr>
          <w:rFonts w:ascii="Arial" w:hAnsi="Arial"/>
          <w:sz w:val="16"/>
          <w:szCs w:val="16"/>
        </w:rPr>
        <w:t>, für FT 100-250</w:t>
      </w:r>
    </w:p>
    <w:p w:rsidR="003B54CC" w:rsidRDefault="003B54CC" w:rsidP="003B54C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F7</w:t>
      </w:r>
      <w:r>
        <w:rPr>
          <w:rFonts w:ascii="Arial" w:hAnsi="Arial"/>
          <w:sz w:val="16"/>
          <w:szCs w:val="16"/>
        </w:rPr>
        <w:tab/>
        <w:t>102945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F7,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</w:t>
      </w:r>
      <w:r w:rsidR="000B1435">
        <w:rPr>
          <w:rFonts w:ascii="Arial" w:hAnsi="Arial"/>
          <w:sz w:val="16"/>
          <w:szCs w:val="16"/>
        </w:rPr>
        <w:t>, für FT 100-250</w:t>
      </w:r>
    </w:p>
    <w:p w:rsidR="003B54CC" w:rsidRDefault="003B54CC" w:rsidP="003B54C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FTW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112853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Luftfilterbox mit PWW Heizregister, M5 Filtertasche BG 200</w:t>
      </w:r>
    </w:p>
    <w:p w:rsidR="003B54CC" w:rsidRDefault="003B54CC" w:rsidP="003B54C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FV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112832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mit Vlies BG 200</w:t>
      </w:r>
    </w:p>
    <w:p w:rsidR="003B54CC" w:rsidRDefault="003B54CC" w:rsidP="003B54C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200 01</w:t>
      </w:r>
      <w:r>
        <w:rPr>
          <w:rFonts w:ascii="Arial" w:hAnsi="Arial"/>
          <w:sz w:val="16"/>
          <w:szCs w:val="16"/>
        </w:rPr>
        <w:tab/>
        <w:t>102898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Schutzgitter BG 200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102787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TEE 015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115893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5-Stufen Trafosteuergerät ohne Anschluss für Motorschutz, Wandmontage, IP54</w:t>
      </w:r>
    </w:p>
    <w:p w:rsidR="005A3B47" w:rsidRPr="00905BF8" w:rsidRDefault="0067695A" w:rsidP="0067695A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TES 0145</w:t>
      </w:r>
      <w:r>
        <w:rPr>
          <w:rFonts w:ascii="Arial" w:hAnsi="Arial"/>
          <w:sz w:val="16"/>
          <w:szCs w:val="16"/>
        </w:rPr>
        <w:tab/>
        <w:t>111858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7</w:t>
      </w:r>
      <w:r w:rsidR="00AF10DF">
        <w:rPr>
          <w:rFonts w:ascii="Arial" w:hAnsi="Arial"/>
          <w:sz w:val="16"/>
          <w:szCs w:val="16"/>
        </w:rPr>
        <w:t>-Stufen Trafo für Schaltschrankeinbau, IP20</w:t>
      </w: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07289"/>
    <w:rsid w:val="000B1435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21445E"/>
    <w:rsid w:val="00295CAF"/>
    <w:rsid w:val="002C4C69"/>
    <w:rsid w:val="002F178A"/>
    <w:rsid w:val="003150FC"/>
    <w:rsid w:val="00321105"/>
    <w:rsid w:val="003314C4"/>
    <w:rsid w:val="0035666B"/>
    <w:rsid w:val="00362000"/>
    <w:rsid w:val="003640FD"/>
    <w:rsid w:val="003A007F"/>
    <w:rsid w:val="003B54CC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62FF"/>
    <w:rsid w:val="004C05B7"/>
    <w:rsid w:val="004E52E2"/>
    <w:rsid w:val="005137B9"/>
    <w:rsid w:val="00516DA2"/>
    <w:rsid w:val="00526552"/>
    <w:rsid w:val="00541D32"/>
    <w:rsid w:val="005466DC"/>
    <w:rsid w:val="005669FB"/>
    <w:rsid w:val="00591AFF"/>
    <w:rsid w:val="005A3B47"/>
    <w:rsid w:val="005C47CF"/>
    <w:rsid w:val="005D69CB"/>
    <w:rsid w:val="005F0E53"/>
    <w:rsid w:val="005F2B79"/>
    <w:rsid w:val="00600E86"/>
    <w:rsid w:val="0060582C"/>
    <w:rsid w:val="00647191"/>
    <w:rsid w:val="00647BBB"/>
    <w:rsid w:val="0067695A"/>
    <w:rsid w:val="006833B4"/>
    <w:rsid w:val="006B0F1B"/>
    <w:rsid w:val="006B3542"/>
    <w:rsid w:val="006B3812"/>
    <w:rsid w:val="006C0071"/>
    <w:rsid w:val="006C02A1"/>
    <w:rsid w:val="006F0CF6"/>
    <w:rsid w:val="00724E3A"/>
    <w:rsid w:val="007772C8"/>
    <w:rsid w:val="00785EE7"/>
    <w:rsid w:val="00795AFC"/>
    <w:rsid w:val="007C1068"/>
    <w:rsid w:val="007C3826"/>
    <w:rsid w:val="0081525F"/>
    <w:rsid w:val="00840C46"/>
    <w:rsid w:val="00846B18"/>
    <w:rsid w:val="00873620"/>
    <w:rsid w:val="00884632"/>
    <w:rsid w:val="00905BF8"/>
    <w:rsid w:val="00914FAC"/>
    <w:rsid w:val="00947515"/>
    <w:rsid w:val="00957F93"/>
    <w:rsid w:val="00970945"/>
    <w:rsid w:val="00970B66"/>
    <w:rsid w:val="009A6680"/>
    <w:rsid w:val="009C2C2C"/>
    <w:rsid w:val="009C6885"/>
    <w:rsid w:val="009C6FBB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AE4E30"/>
    <w:rsid w:val="00AF10DF"/>
    <w:rsid w:val="00B43910"/>
    <w:rsid w:val="00B62963"/>
    <w:rsid w:val="00BA69BE"/>
    <w:rsid w:val="00BB229D"/>
    <w:rsid w:val="00BE7E6E"/>
    <w:rsid w:val="00BF2930"/>
    <w:rsid w:val="00C5673E"/>
    <w:rsid w:val="00CA4AF0"/>
    <w:rsid w:val="00D028DB"/>
    <w:rsid w:val="00D21113"/>
    <w:rsid w:val="00D62F09"/>
    <w:rsid w:val="00DA320E"/>
    <w:rsid w:val="00DA3F61"/>
    <w:rsid w:val="00DB5082"/>
    <w:rsid w:val="00DC4B2B"/>
    <w:rsid w:val="00DF062C"/>
    <w:rsid w:val="00E043E1"/>
    <w:rsid w:val="00E31478"/>
    <w:rsid w:val="00E36775"/>
    <w:rsid w:val="00E61EAD"/>
    <w:rsid w:val="00E77270"/>
    <w:rsid w:val="00EC29CA"/>
    <w:rsid w:val="00EC390B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9A2D5FB5.dotm</Template>
  <TotalTime>0</TotalTime>
  <Pages>2</Pages>
  <Words>436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EL-E - ETALINE Diagonalventilator 230V</vt:lpstr>
    </vt:vector>
  </TitlesOfParts>
  <Company>Industrievertretungen</Company>
  <LinksUpToDate>false</LinksUpToDate>
  <CharactersWithSpaces>3181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11</cp:revision>
  <cp:lastPrinted>2016-09-02T09:40:00Z</cp:lastPrinted>
  <dcterms:created xsi:type="dcterms:W3CDTF">2016-09-02T09:35:00Z</dcterms:created>
  <dcterms:modified xsi:type="dcterms:W3CDTF">2016-09-29T12:59:00Z</dcterms:modified>
</cp:coreProperties>
</file>